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ECA" w:rsidRDefault="00F6490B">
      <w:r w:rsidRPr="00F6490B">
        <w:rPr>
          <w:noProof/>
          <w:lang w:val="cs-CZ"/>
        </w:rPr>
        <w:drawing>
          <wp:inline distT="0" distB="0" distL="0" distR="0">
            <wp:extent cx="5760720" cy="7593856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0B"/>
    <w:rsid w:val="00B61ECA"/>
    <w:rsid w:val="00F6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A37C9-BFB2-470A-8E1A-F361F625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98F08251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Konárková, Michaela</dc:creator>
  <cp:keywords/>
  <dc:description/>
  <cp:lastModifiedBy>Konárková, Michaela</cp:lastModifiedBy>
  <cp:revision>1</cp:revision>
  <dcterms:created xsi:type="dcterms:W3CDTF">2019-02-25T09:23:00Z</dcterms:created>
  <dcterms:modified xsi:type="dcterms:W3CDTF">2019-02-25T09:23:00Z</dcterms:modified>
</cp:coreProperties>
</file>