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ECA" w:rsidRDefault="00DF3649">
      <w:bookmarkStart w:id="0" w:name="_GoBack"/>
      <w:r w:rsidRPr="00BB5984">
        <w:rPr>
          <w:noProof/>
          <w:lang w:val="en-US" w:eastAsia="en-US"/>
        </w:rPr>
        <w:drawing>
          <wp:inline distT="0" distB="0" distL="0" distR="0" wp14:anchorId="625B2C58" wp14:editId="5EC107FB">
            <wp:extent cx="5760720" cy="7959743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5984">
        <w:rPr>
          <w:noProof/>
          <w:lang w:val="en-US" w:eastAsia="en-US"/>
        </w:rPr>
        <w:lastRenderedPageBreak/>
        <w:drawing>
          <wp:inline distT="0" distB="0" distL="0" distR="0" wp14:anchorId="2E5C041F" wp14:editId="1B16EE3C">
            <wp:extent cx="5760720" cy="795974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984">
        <w:rPr>
          <w:noProof/>
          <w:lang w:val="en-US" w:eastAsia="en-US"/>
        </w:rPr>
        <w:lastRenderedPageBreak/>
        <w:drawing>
          <wp:inline distT="0" distB="0" distL="0" distR="0" wp14:anchorId="59BE2686" wp14:editId="6ED8BB64">
            <wp:extent cx="6714490" cy="9523579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51" cy="95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984">
        <w:rPr>
          <w:noProof/>
          <w:lang w:val="en-US" w:eastAsia="en-US"/>
        </w:rPr>
        <w:lastRenderedPageBreak/>
        <w:drawing>
          <wp:inline distT="0" distB="0" distL="0" distR="0" wp14:anchorId="0B99EDEF" wp14:editId="2B498E04">
            <wp:extent cx="6064686" cy="9439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99" cy="94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ECA" w:rsidSect="00425C93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649"/>
    <w:rsid w:val="00425C93"/>
    <w:rsid w:val="00B61ECA"/>
    <w:rsid w:val="00DF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880FA-D14E-4558-A1DB-1071AFA3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3649"/>
    <w:rPr>
      <w:sz w:val="24"/>
      <w:szCs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425C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25C93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FE6985E4-9065-41CC-AEDE-A0FB5E52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7DFF60A5</Template>
  <TotalTime>15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Konárková, Michaela</dc:creator>
  <cp:keywords/>
  <dc:description/>
  <cp:lastModifiedBy>Konárková, Michaela</cp:lastModifiedBy>
  <cp:revision>2</cp:revision>
  <cp:lastPrinted>2019-02-27T07:55:00Z</cp:lastPrinted>
  <dcterms:created xsi:type="dcterms:W3CDTF">2018-10-15T10:14:00Z</dcterms:created>
  <dcterms:modified xsi:type="dcterms:W3CDTF">2019-02-27T08:10:00Z</dcterms:modified>
</cp:coreProperties>
</file>