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791" w:rsidRDefault="004F7791">
      <w:r>
        <w:rPr>
          <w:noProof/>
          <w:color w:val="0000FF"/>
        </w:rPr>
        <w:drawing>
          <wp:inline distT="0" distB="0" distL="0" distR="0" wp14:anchorId="7FE06E8B" wp14:editId="34CE6F80">
            <wp:extent cx="6263208" cy="4200525"/>
            <wp:effectExtent l="0" t="0" r="4445" b="0"/>
            <wp:docPr id="1" name="irc_mi" descr="Výsledek obrázku pro черно белые картинки катастроф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катастроф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60" cy="420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1" w:rsidRDefault="004F7791">
      <w:r>
        <w:rPr>
          <w:noProof/>
          <w:color w:val="0000FF"/>
        </w:rPr>
        <w:lastRenderedPageBreak/>
        <w:drawing>
          <wp:inline distT="0" distB="0" distL="0" distR="0" wp14:anchorId="3A6E9593" wp14:editId="3F6CEF96">
            <wp:extent cx="4038600" cy="6424576"/>
            <wp:effectExtent l="0" t="0" r="0" b="0"/>
            <wp:docPr id="2" name="irc_mi" descr="Výsledek obrázku pro черно белые картинки катастрофы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катастроф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40" cy="64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7791" w:rsidRDefault="004F7791">
      <w:r>
        <w:rPr>
          <w:noProof/>
          <w:color w:val="0000FF"/>
        </w:rPr>
        <w:lastRenderedPageBreak/>
        <w:drawing>
          <wp:inline distT="0" distB="0" distL="0" distR="0" wp14:anchorId="62AFF9C1" wp14:editId="777CA19D">
            <wp:extent cx="6322219" cy="4572000"/>
            <wp:effectExtent l="0" t="0" r="2540" b="0"/>
            <wp:docPr id="3" name="irc_mi" descr="Výsledek obrázku pro черно белые картинки катастроф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катастроф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09" cy="45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1" w:rsidRDefault="004F7791">
      <w:r>
        <w:br w:type="page"/>
      </w:r>
      <w:r>
        <w:rPr>
          <w:noProof/>
          <w:color w:val="0000FF"/>
        </w:rPr>
        <w:lastRenderedPageBreak/>
        <w:drawing>
          <wp:inline distT="0" distB="0" distL="0" distR="0" wp14:anchorId="4D0D3345" wp14:editId="0E74CF83">
            <wp:extent cx="6549089" cy="4362450"/>
            <wp:effectExtent l="0" t="0" r="4445" b="0"/>
            <wp:docPr id="4" name="irc_mi" descr="Související obráze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79" cy="43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91" w:rsidRDefault="004F7791">
      <w:r>
        <w:br w:type="page"/>
      </w:r>
    </w:p>
    <w:p w:rsidR="004F7791" w:rsidRDefault="004F7791">
      <w:r>
        <w:rPr>
          <w:noProof/>
          <w:color w:val="0000FF"/>
        </w:rPr>
        <w:lastRenderedPageBreak/>
        <w:drawing>
          <wp:inline distT="0" distB="0" distL="0" distR="0" wp14:anchorId="106B38D0" wp14:editId="7C6F4CEA">
            <wp:extent cx="6443663" cy="4295775"/>
            <wp:effectExtent l="0" t="0" r="0" b="0"/>
            <wp:docPr id="6" name="irc_mi" descr="Související obrázek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97" cy="43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7791" w:rsidRDefault="00E52F8F">
      <w:r>
        <w:rPr>
          <w:noProof/>
          <w:color w:val="0000FF"/>
        </w:rPr>
        <w:lastRenderedPageBreak/>
        <w:drawing>
          <wp:inline distT="0" distB="0" distL="0" distR="0" wp14:anchorId="4B297221" wp14:editId="100C2F76">
            <wp:extent cx="6539291" cy="3514725"/>
            <wp:effectExtent l="0" t="0" r="0" b="0"/>
            <wp:docPr id="7" name="irc_mi" descr="Výsledek obrázku pro черно белые картинки катастроф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катастроф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464" cy="35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791">
        <w:br w:type="page"/>
      </w:r>
    </w:p>
    <w:p w:rsidR="004F7791" w:rsidRDefault="0040701E">
      <w:r>
        <w:rPr>
          <w:noProof/>
          <w:color w:val="0000FF"/>
        </w:rPr>
        <w:lastRenderedPageBreak/>
        <w:drawing>
          <wp:inline distT="0" distB="0" distL="0" distR="0" wp14:anchorId="606BA569" wp14:editId="57B62106">
            <wp:extent cx="4095750" cy="5924550"/>
            <wp:effectExtent l="0" t="0" r="0" b="0"/>
            <wp:docPr id="12" name="irc_mi" descr="Výsledek obrázku pro черно белые картинки пожар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пожар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F7791">
        <w:br w:type="page"/>
      </w:r>
    </w:p>
    <w:p w:rsidR="00E52F8F" w:rsidRDefault="00E52F8F">
      <w:r>
        <w:rPr>
          <w:noProof/>
          <w:color w:val="0000FF"/>
        </w:rPr>
        <w:lastRenderedPageBreak/>
        <w:drawing>
          <wp:inline distT="0" distB="0" distL="0" distR="0" wp14:anchorId="375B1E4E" wp14:editId="3DA675A5">
            <wp:extent cx="6450313" cy="3676650"/>
            <wp:effectExtent l="0" t="0" r="8255" b="0"/>
            <wp:docPr id="9" name="irc_mi" descr="Výsledek obrázku pro черно белые картинки цунам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цунам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59" cy="36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2F8F" w:rsidRDefault="00E52F8F">
      <w:r>
        <w:rPr>
          <w:noProof/>
          <w:color w:val="0000FF"/>
        </w:rPr>
        <w:lastRenderedPageBreak/>
        <w:drawing>
          <wp:inline distT="0" distB="0" distL="0" distR="0" wp14:anchorId="6F8B7F29" wp14:editId="559A3F67">
            <wp:extent cx="6010571" cy="4857750"/>
            <wp:effectExtent l="0" t="0" r="9525" b="0"/>
            <wp:docPr id="10" name="irc_mi" descr="Výsledek obrázku pro черно белые картинки землетрясени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землетрясени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12" cy="48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5F2C" w:rsidRDefault="00E52F8F">
      <w:r>
        <w:rPr>
          <w:noProof/>
          <w:color w:val="0000FF"/>
        </w:rPr>
        <w:lastRenderedPageBreak/>
        <w:drawing>
          <wp:inline distT="0" distB="0" distL="0" distR="0" wp14:anchorId="60D35845" wp14:editId="15CB7E6B">
            <wp:extent cx="6277618" cy="3924300"/>
            <wp:effectExtent l="0" t="0" r="8890" b="0"/>
            <wp:docPr id="11" name="irc_mi" descr="Výsledek obrázku pro черно белые картинки извержение вулк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черно белые картинки извержение вулк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40" cy="39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91"/>
    <w:rsid w:val="00335F2C"/>
    <w:rsid w:val="0040701E"/>
    <w:rsid w:val="004F7791"/>
    <w:rsid w:val="00576C23"/>
    <w:rsid w:val="00D734CE"/>
    <w:rsid w:val="00E5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4E671-FDE7-455B-AFE5-EEA47803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40701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070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url?sa=i&amp;rct=j&amp;q=&amp;esrc=s&amp;source=images&amp;cd=&amp;cad=rja&amp;uact=8&amp;ved=0ahUKEwiAgKfN1t3SAhWClxoKHeQRAx0QjRwIBw&amp;url=http://www.historyworlds.ru/gallery/vojjny-narodov/pervaja-mirovaja-vojjna/cvetnye-fotografii/8161-foto-14.html&amp;bvm=bv.149760088,d.d2s&amp;psig=AFQjCNH3Xxm5mhnahNRVvQTTuu2y-BNwJw&amp;ust=148984481027943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z/url?sa=i&amp;rct=j&amp;q=&amp;esrc=s&amp;source=images&amp;cd=&amp;cad=rja&amp;uact=8&amp;ved=0ahUKEwi91qzY2d3SAhXJfhoKHUdCDRUQjRwIBw&amp;url=http://www.meteovesti.ru/news.n2?item%3D63503079784&amp;bvm=bv.149760088,d.d2s&amp;psig=AFQjCNFJvtZYBBJsLY47_GOH6mo9Y8y7jA&amp;ust=148984561701434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google.cz/url?sa=i&amp;rct=j&amp;q=&amp;esrc=s&amp;source=images&amp;cd=&amp;cad=rja&amp;uact=8&amp;ved=0ahUKEwid5cX_193SAhUG1BoKHQpfAiUQjRwIBw&amp;url=http://www.kp.ru/online/news/2469814/&amp;bvm=bv.149760088,d.d2s&amp;psig=AFQjCNFXUSzNe4B9qb8cuS_MTnZs02X2Zg&amp;ust=1489844744509607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google.cz/url?sa=i&amp;rct=j&amp;q=&amp;esrc=s&amp;source=images&amp;cd=&amp;cad=rja&amp;uact=8&amp;ved=0ahUKEwi186rW3N3SAhVDDxoKHehKBRsQjRwIBw&amp;url=http://54.mchs.gov.ru/folder/1463366&amp;bvm=bv.149760088,d.d2s&amp;psig=AFQjCNHVwGtVpgF5ncZyQk5lam9ERh9Arw&amp;ust=1489846398852380" TargetMode="External"/><Relationship Id="rId20" Type="http://schemas.openxmlformats.org/officeDocument/2006/relationships/hyperlink" Target="http://www.google.cz/url?sa=i&amp;rct=j&amp;q=&amp;esrc=s&amp;source=images&amp;cd=&amp;cad=rja&amp;uact=8&amp;ved=0ahUKEwig0MDp2d3SAhWCbBoKHeNiBxsQjRwIBw&amp;url=http://diafilmy.su/1789-ostorozhno-zemletryasenie.html&amp;bvm=bv.149760088,d.d2s&amp;psig=AFQjCNHY_OqrWI2jzKj32UtRmUCBpNfrrg&amp;ust=148984567921473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z/url?sa=i&amp;rct=j&amp;q=&amp;esrc=s&amp;source=images&amp;cd=&amp;cad=rja&amp;uact=8&amp;ved=0ahUKEwjT4Orw1d3SAhXB5xoKHXsOCxwQjRwIBw&amp;url=http://www.phototopic.ru/novisti-v-fotografiyah/top-10-samyh-uzhasnyh-katastrof-dirizhabley.html&amp;bvm=bv.149760088,d.d2s&amp;psig=AFQjCNGWNS2tf2LdlGV_JXtzC3K8xj2njg&amp;ust=1489844612792857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www.google.cz/url?sa=i&amp;rct=j&amp;q=&amp;esrc=s&amp;source=images&amp;cd=&amp;cad=rja&amp;uact=8&amp;ved=0ahUKEwjrs4GS193SAhXH0hoKHe27AhsQjRwIBw&amp;url=http://www.mogilev.by/mnews/76997-dachniki-iz-mozyrskogo-rayona-srochno-evakuiruyut-svoe-imuschestvo-lovyat-rybu-pryamo-na-ulice-i-prosyat-otsypat-im-dorogu.html&amp;bvm=bv.149760088,d.d2s&amp;psig=AFQjCNFXUSzNe4B9qb8cuS_MTnZs02X2Zg&amp;ust=1489844744509607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google.cz/url?sa=i&amp;rct=j&amp;q=&amp;esrc=s&amp;source=images&amp;cd=&amp;cad=rja&amp;uact=8&amp;ved=0ahUKEwi4rebM1d3SAhWIuRoKHWIEAB0QjRwIBw&amp;url=https://www.drive2.ru/b/436136/&amp;psig=AFQjCNEaY9mN8WUKWR27LlOis4uxDb6dyw&amp;ust=1489844493613078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z/url?sa=i&amp;rct=j&amp;q=&amp;esrc=s&amp;source=images&amp;cd=&amp;cad=rja&amp;uact=8&amp;ved=0ahUKEwi_xpno2N3SAhVBBBoKHaqHAh0QjRwIBw&amp;url=http://lifeglobe.net/blogs/details?id%3D792&amp;bvm=bv.149760088,d.d2s&amp;psig=AFQjCNFNfMm8Krpz_ZERaHaYNJdG_VQrSA&amp;ust=1489845375216897" TargetMode="External"/><Relationship Id="rId22" Type="http://schemas.openxmlformats.org/officeDocument/2006/relationships/hyperlink" Target="http://www.google.cz/url?sa=i&amp;rct=j&amp;q=&amp;esrc=s&amp;source=images&amp;cd=&amp;cad=rja&amp;uact=8&amp;ved=0ahUKEwi3kL7x2t3SAhXF2BoKHUbbBR8QjRwIBw&amp;url=http://www.gandex.ru/oboishow/32130/9/&amp;bvm=bv.149760088,d.d2s&amp;psig=AFQjCNFXhhcmN2a_QdJXA2Q_Xqxr4D-CPQ&amp;ust=1489845928603943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CE918415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Stranz-Nikitina, Veronika</dc:creator>
  <cp:keywords/>
  <dc:description/>
  <cp:lastModifiedBy>Stranz-Nikitina, Veronika</cp:lastModifiedBy>
  <cp:revision>2</cp:revision>
  <cp:lastPrinted>2017-03-17T14:14:00Z</cp:lastPrinted>
  <dcterms:created xsi:type="dcterms:W3CDTF">2017-03-17T14:19:00Z</dcterms:created>
  <dcterms:modified xsi:type="dcterms:W3CDTF">2017-03-17T14:19:00Z</dcterms:modified>
</cp:coreProperties>
</file>