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D19" w:rsidRDefault="0090286E">
      <w:pPr>
        <w:rPr>
          <w:lang w:val="ru-RU"/>
        </w:rPr>
      </w:pPr>
      <w:r>
        <w:rPr>
          <w:lang w:val="ru-RU"/>
        </w:rPr>
        <w:t>Самые оригинальные бары мира</w:t>
      </w:r>
    </w:p>
    <w:p w:rsidR="0090286E" w:rsidRDefault="0090286E">
      <w:pPr>
        <w:rPr>
          <w:lang w:val="ru-RU"/>
        </w:rPr>
      </w:pPr>
    </w:p>
    <w:p w:rsidR="0090286E" w:rsidRPr="0090286E" w:rsidRDefault="0090286E" w:rsidP="0090286E">
      <w:pPr>
        <w:rPr>
          <w:lang w:val="ru-RU"/>
        </w:rPr>
      </w:pPr>
      <w:r w:rsidRPr="0090286E">
        <w:rPr>
          <w:lang w:val="ru-RU"/>
        </w:rPr>
        <w:t>Необычный бар был открыт в 1933 году местными фермерами и находится внутри ствола гигантского баобаба, возраст которого около 6000 лет. Высота дерева 22 метра, а диаметр 47 метров. Внутри бара-баобаба могут размещаться одновременно до 15 гостей. Вместо окон и дверей здесь – естественные отверстия-дупла, а в одной из пустот дерева расположился винный погреб. Бар является популярным не только среди туристов, но и среди молодоженов, которые устраивают здесь церемонии бракосочетания. Ежегодно бар посещают около 7 тысяч туристов из разных стран. В апреле 2017 года вершушка старого баобаба рухнула, однако в баре назвали это "природ</w:t>
      </w:r>
      <w:bookmarkStart w:id="0" w:name="_GoBack"/>
      <w:bookmarkEnd w:id="0"/>
      <w:r w:rsidRPr="0090286E">
        <w:rPr>
          <w:lang w:val="ru-RU"/>
        </w:rPr>
        <w:t xml:space="preserve">ной реновацией" и продолжили работу после расчистки. </w:t>
      </w:r>
    </w:p>
    <w:p w:rsidR="0090286E" w:rsidRPr="0090286E" w:rsidRDefault="0090286E" w:rsidP="0090286E">
      <w:pPr>
        <w:rPr>
          <w:lang w:val="ru-RU"/>
        </w:rPr>
      </w:pPr>
    </w:p>
    <w:p w:rsidR="0090286E" w:rsidRDefault="0090286E">
      <w:pPr>
        <w:rPr>
          <w:lang w:val="ru-RU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0D762F78" wp14:editId="679C9732">
            <wp:extent cx="4981575" cy="3321050"/>
            <wp:effectExtent l="0" t="0" r="9525" b="0"/>
            <wp:docPr id="1" name="obrázek 1" descr="https://www.atorus.ru/public/ator/data/image/TOP10/3845/big-baobab-ba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torus.ru/public/ator/data/image/TOP10/3845/big-baobab-bar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6E" w:rsidRDefault="0090286E">
      <w:pPr>
        <w:rPr>
          <w:lang w:val="ru-RU"/>
        </w:rPr>
      </w:pPr>
    </w:p>
    <w:p w:rsidR="0090286E" w:rsidRDefault="0090286E">
      <w:pPr>
        <w:rPr>
          <w:rFonts w:ascii="Arial" w:hAnsi="Arial" w:cs="Arial"/>
          <w:color w:val="333333"/>
          <w:sz w:val="18"/>
          <w:szCs w:val="18"/>
        </w:rPr>
      </w:pPr>
      <w:proofErr w:type="spellStart"/>
      <w:r>
        <w:rPr>
          <w:rFonts w:ascii="Arial" w:hAnsi="Arial" w:cs="Arial"/>
          <w:color w:val="333333"/>
          <w:sz w:val="18"/>
          <w:szCs w:val="18"/>
        </w:rPr>
        <w:t>Ледяной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расположился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южной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части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Испании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полностью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сделан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изо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льда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Владельцам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приходится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поддерживать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минусовую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температуру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внутри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помещения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когда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снаружи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бывает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+30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до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+50.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Туристам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советуют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заранее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подготовиться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к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посещению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бару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утеплиться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интерьерах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можно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увидеть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многообразие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скульптур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изо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льда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выпить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что-нибудь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горячительное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Максимальное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пребывание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ледяном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составляет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45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минут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а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вход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стоит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16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евро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90286E" w:rsidRDefault="0090286E">
      <w:pPr>
        <w:rPr>
          <w:lang w:val="ru-RU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17718C15" wp14:editId="5F4A4041">
            <wp:extent cx="4981464" cy="2600325"/>
            <wp:effectExtent l="0" t="0" r="0" b="0"/>
            <wp:docPr id="3" name="obrázek 3" descr="https://www.atorus.ru/public/ator/data/image/TOP10/3845/ice-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torus.ru/public/ator/data/image/TOP10/3845/ice-b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87" cy="261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6E" w:rsidRDefault="0090286E">
      <w:pPr>
        <w:rPr>
          <w:rFonts w:ascii="Arial" w:hAnsi="Arial" w:cs="Arial"/>
          <w:color w:val="333333"/>
          <w:sz w:val="18"/>
          <w:szCs w:val="18"/>
        </w:rPr>
      </w:pPr>
      <w:proofErr w:type="spellStart"/>
      <w:r>
        <w:rPr>
          <w:rFonts w:ascii="Arial" w:hAnsi="Arial" w:cs="Arial"/>
          <w:color w:val="333333"/>
          <w:sz w:val="18"/>
          <w:szCs w:val="18"/>
        </w:rPr>
        <w:lastRenderedPageBreak/>
        <w:t>Интерьеры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тематического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медицинского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«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Клиника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»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полностью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копируют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больничные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покои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Барная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стойка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напоминает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операционную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вместо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стульев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–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инвалидные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кресла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за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ширмами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реанимации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стоят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отдельные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столики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с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диванами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виде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больничных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коек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90286E" w:rsidRDefault="0090286E">
      <w:pPr>
        <w:rPr>
          <w:lang w:val="ru-RU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6EF20072" wp14:editId="57B391D8">
            <wp:extent cx="5314950" cy="3986213"/>
            <wp:effectExtent l="0" t="0" r="0" b="0"/>
            <wp:docPr id="4" name="obrázek 4" descr="https://www.atorus.ru/public/ator/data/image/TOP10/3845/3255177920_c62a2e19af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torus.ru/public/ator/data/image/TOP10/3845/3255177920_c62a2e19af_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847" cy="400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6E" w:rsidRDefault="0090286E">
      <w:pPr>
        <w:rPr>
          <w:rFonts w:ascii="Arial" w:hAnsi="Arial" w:cs="Arial"/>
          <w:color w:val="333333"/>
          <w:sz w:val="18"/>
          <w:szCs w:val="18"/>
        </w:rPr>
      </w:pPr>
    </w:p>
    <w:p w:rsidR="0090286E" w:rsidRDefault="0090286E">
      <w:pPr>
        <w:rPr>
          <w:rFonts w:ascii="Arial" w:hAnsi="Arial" w:cs="Arial"/>
          <w:color w:val="333333"/>
          <w:sz w:val="18"/>
          <w:szCs w:val="18"/>
        </w:rPr>
      </w:pPr>
    </w:p>
    <w:p w:rsidR="0090286E" w:rsidRDefault="0090286E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исландском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отеле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ION Hotel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находится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лаунж-бар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Northern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Lights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из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панорамных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окон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которого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можно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наблюдать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за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красочным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северным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сиянием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Бар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словно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вырос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поросших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мхом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лавовых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полях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Разнообразные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сорта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пива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блюда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местной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кухни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великолепный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вид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на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горы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бескрайние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просторы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ежегодно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привлекают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тысячи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туристов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</w:p>
    <w:p w:rsidR="0090286E" w:rsidRPr="0090286E" w:rsidRDefault="0090286E">
      <w:pPr>
        <w:rPr>
          <w:lang w:val="ru-RU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7168FEEC" wp14:editId="0D4C878A">
            <wp:extent cx="5545525" cy="3698821"/>
            <wp:effectExtent l="0" t="0" r="0" b="0"/>
            <wp:docPr id="5" name="obrázek 5" descr="https://www.atorus.ru/public/ator/data/image/TOP10/3845/Iceland-Northern-LIght-Inn-Maxs-BW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torus.ru/public/ator/data/image/TOP10/3845/Iceland-Northern-LIght-Inn-Maxs-BW07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494" cy="370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86E" w:rsidRPr="00902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6E"/>
    <w:rsid w:val="00135D19"/>
    <w:rsid w:val="0090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8826-1F4F-4A9A-8120-F1E6148C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F2B0B476</Template>
  <TotalTime>5</TotalTime>
  <Pages>2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2018-02-23T12:22:00Z</dcterms:created>
  <dcterms:modified xsi:type="dcterms:W3CDTF">2018-02-23T12:27:00Z</dcterms:modified>
</cp:coreProperties>
</file>