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D19" w:rsidRDefault="0090286E">
      <w:pPr>
        <w:rPr>
          <w:lang w:val="ru-RU"/>
        </w:rPr>
      </w:pPr>
      <w:r>
        <w:rPr>
          <w:lang w:val="ru-RU"/>
        </w:rPr>
        <w:t>Самые оригинальные бары мира</w:t>
      </w:r>
    </w:p>
    <w:p w:rsidR="0090286E" w:rsidRDefault="0090286E">
      <w:pPr>
        <w:rPr>
          <w:lang w:val="ru-RU"/>
        </w:rPr>
      </w:pPr>
    </w:p>
    <w:p w:rsidR="0090286E" w:rsidRPr="0090286E" w:rsidRDefault="0090286E" w:rsidP="0090286E">
      <w:pPr>
        <w:rPr>
          <w:lang w:val="ru-RU"/>
        </w:rPr>
      </w:pPr>
      <w:r w:rsidRPr="0090286E">
        <w:rPr>
          <w:lang w:val="ru-RU"/>
        </w:rPr>
        <w:t>Необычный бар был открыт в 1933 году местными фермерами и находится внутри ствола гигантского баобаба, возраст которого около 6000 лет. Высота дерева 22 метра, а диаметр 47 метров. Внутри бара-баобаба могут размещаться одновременно до 15 гостей. Вместо окон и дверей здесь – естественные отверстия-дупла, а в одной из пустот дерева расположился винный погреб. Бар является популярным не только среди туристов, но и среди молодоженов, которые устраивают здесь церемонии бракосочетания. Ежегодно бар посещают около 7 тысяч туристов из разных стран. В апреле 2017 года вершушка старого баобаба рухнула, однако в баре назвали это "природ</w:t>
      </w:r>
      <w:bookmarkStart w:id="0" w:name="_GoBack"/>
      <w:bookmarkEnd w:id="0"/>
      <w:r w:rsidRPr="0090286E">
        <w:rPr>
          <w:lang w:val="ru-RU"/>
        </w:rPr>
        <w:t xml:space="preserve">ной реновацией" и продолжили работу после расчистки. </w:t>
      </w:r>
    </w:p>
    <w:p w:rsidR="0090286E" w:rsidRPr="0090286E" w:rsidRDefault="0090286E" w:rsidP="0090286E">
      <w:pPr>
        <w:rPr>
          <w:lang w:val="ru-RU"/>
        </w:rPr>
      </w:pPr>
    </w:p>
    <w:p w:rsidR="0090286E" w:rsidRDefault="0090286E">
      <w:pPr>
        <w:rPr>
          <w:lang w:val="ru-RU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 wp14:anchorId="0D762F78" wp14:editId="679C9732">
            <wp:extent cx="4981575" cy="3321050"/>
            <wp:effectExtent l="0" t="0" r="9525" b="0"/>
            <wp:docPr id="1" name="obrázek 1" descr="https://www.atorus.ru/public/ator/data/image/TOP10/3845/big-baobab-ba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rus.ru/public/ator/data/image/TOP10/3845/big-baobab-bar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86E" w:rsidRDefault="0090286E">
      <w:pPr>
        <w:rPr>
          <w:lang w:val="ru-RU"/>
        </w:rPr>
      </w:pPr>
    </w:p>
    <w:p w:rsidR="0090286E" w:rsidRDefault="0090286E">
      <w:pPr>
        <w:rPr>
          <w:rFonts w:ascii="Arial" w:hAnsi="Arial" w:cs="Arial"/>
          <w:color w:val="333333"/>
          <w:sz w:val="18"/>
          <w:szCs w:val="18"/>
        </w:rPr>
      </w:pPr>
      <w:proofErr w:type="spellStart"/>
      <w:r>
        <w:rPr>
          <w:rFonts w:ascii="Arial" w:hAnsi="Arial" w:cs="Arial"/>
          <w:color w:val="333333"/>
          <w:sz w:val="18"/>
          <w:szCs w:val="18"/>
        </w:rPr>
        <w:t>Ледяной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бар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расположился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в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южной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части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Испании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и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полностью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сделан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изо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льда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.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Владельцам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бара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приходится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поддерживать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минусовую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температуру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внутри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помещения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когда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снаружи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бывает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от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+30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до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+50.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Туристам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советуют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заранее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подготовиться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к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посещению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бару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и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утеплиться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. В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интерьерах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можно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увидеть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многообразие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скульптур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изо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льда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и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выпить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что-нибудь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горячительное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.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Максимальное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пребывание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в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ледяном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баре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составляет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45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минут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, а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вход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стоит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16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евро</w:t>
      </w:r>
      <w:proofErr w:type="spellEnd"/>
      <w:r>
        <w:rPr>
          <w:rFonts w:ascii="Arial" w:hAnsi="Arial" w:cs="Arial"/>
          <w:color w:val="333333"/>
          <w:sz w:val="18"/>
          <w:szCs w:val="18"/>
        </w:rPr>
        <w:t>.</w:t>
      </w:r>
    </w:p>
    <w:p w:rsidR="0090286E" w:rsidRDefault="0090286E">
      <w:pPr>
        <w:rPr>
          <w:lang w:val="ru-RU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 wp14:anchorId="17718C15" wp14:editId="5F4A4041">
            <wp:extent cx="4981464" cy="2600325"/>
            <wp:effectExtent l="0" t="0" r="0" b="0"/>
            <wp:docPr id="3" name="obrázek 3" descr="https://www.atorus.ru/public/ator/data/image/TOP10/3845/ice-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rus.ru/public/ator/data/image/TOP10/3845/ice-ba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87" cy="261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86E" w:rsidRDefault="0090286E">
      <w:pPr>
        <w:rPr>
          <w:rFonts w:ascii="Arial" w:hAnsi="Arial" w:cs="Arial"/>
          <w:color w:val="333333"/>
          <w:sz w:val="18"/>
          <w:szCs w:val="18"/>
        </w:rPr>
      </w:pPr>
      <w:proofErr w:type="spellStart"/>
      <w:r>
        <w:rPr>
          <w:rFonts w:ascii="Arial" w:hAnsi="Arial" w:cs="Arial"/>
          <w:color w:val="333333"/>
          <w:sz w:val="18"/>
          <w:szCs w:val="18"/>
        </w:rPr>
        <w:lastRenderedPageBreak/>
        <w:t>Интерьеры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тематического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медицинского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бара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«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Клиника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»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полностью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копируют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больничные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покои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.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Барная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стойка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напоминает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операционную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вместо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стульев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–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инвалидные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кресла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за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ширмами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реанимации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стоят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отдельные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столики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с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диванами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в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виде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больничных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коек</w:t>
      </w:r>
      <w:proofErr w:type="spellEnd"/>
      <w:r>
        <w:rPr>
          <w:rFonts w:ascii="Arial" w:hAnsi="Arial" w:cs="Arial"/>
          <w:color w:val="333333"/>
          <w:sz w:val="18"/>
          <w:szCs w:val="18"/>
        </w:rPr>
        <w:t>.</w:t>
      </w:r>
    </w:p>
    <w:p w:rsidR="0090286E" w:rsidRDefault="0090286E">
      <w:pPr>
        <w:rPr>
          <w:lang w:val="ru-RU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 wp14:anchorId="6EF20072" wp14:editId="57B391D8">
            <wp:extent cx="5314950" cy="3986213"/>
            <wp:effectExtent l="0" t="0" r="0" b="0"/>
            <wp:docPr id="4" name="obrázek 4" descr="https://www.atorus.ru/public/ator/data/image/TOP10/3845/3255177920_c62a2e19af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torus.ru/public/ator/data/image/TOP10/3845/3255177920_c62a2e19af_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847" cy="400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86E" w:rsidRDefault="0090286E">
      <w:pPr>
        <w:rPr>
          <w:rFonts w:ascii="Arial" w:hAnsi="Arial" w:cs="Arial"/>
          <w:color w:val="333333"/>
          <w:sz w:val="18"/>
          <w:szCs w:val="18"/>
        </w:rPr>
      </w:pPr>
    </w:p>
    <w:p w:rsidR="0090286E" w:rsidRDefault="0090286E">
      <w:pPr>
        <w:rPr>
          <w:rFonts w:ascii="Arial" w:hAnsi="Arial" w:cs="Arial"/>
          <w:color w:val="333333"/>
          <w:sz w:val="18"/>
          <w:szCs w:val="18"/>
        </w:rPr>
      </w:pPr>
    </w:p>
    <w:p w:rsidR="0090286E" w:rsidRDefault="0090286E">
      <w:pPr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 xml:space="preserve">В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исландском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отеле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ION Hotel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находится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лаунж-бар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Northern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Lights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из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панорамных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окон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которого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можно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наблюдать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за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красочным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северным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сиянием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.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Бар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словно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вырос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в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поросших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мхом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лавовых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полях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.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Разнообразные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сорта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пива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и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блюда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местной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кухни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великолепный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вид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на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горы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и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бескрайние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просторы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ежегодно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привлекают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тысячи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туристов</w:t>
      </w:r>
      <w:proofErr w:type="spellEnd"/>
      <w:r>
        <w:rPr>
          <w:rFonts w:ascii="Arial" w:hAnsi="Arial" w:cs="Arial"/>
          <w:color w:val="333333"/>
          <w:sz w:val="18"/>
          <w:szCs w:val="18"/>
        </w:rPr>
        <w:t>.</w:t>
      </w:r>
    </w:p>
    <w:p w:rsidR="0090286E" w:rsidRPr="0090286E" w:rsidRDefault="0090286E">
      <w:pPr>
        <w:rPr>
          <w:lang w:val="ru-RU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 wp14:anchorId="7168FEEC" wp14:editId="0D4C878A">
            <wp:extent cx="5545525" cy="3698821"/>
            <wp:effectExtent l="0" t="0" r="0" b="0"/>
            <wp:docPr id="5" name="obrázek 5" descr="https://www.atorus.ru/public/ator/data/image/TOP10/3845/Iceland-Northern-LIght-Inn-Maxs-BW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rus.ru/public/ator/data/image/TOP10/3845/Iceland-Northern-LIght-Inn-Maxs-BW07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494" cy="370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286E" w:rsidRPr="009028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86E"/>
    <w:rsid w:val="00135D19"/>
    <w:rsid w:val="0090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F28826-1F4F-4A9A-8120-F1E6148C3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F2B0B476</Template>
  <TotalTime>5</TotalTime>
  <Pages>2</Pages>
  <Words>251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Stranz-Nikitina, Veronika</dc:creator>
  <cp:keywords/>
  <dc:description/>
  <cp:lastModifiedBy>Stranz-Nikitina, Veronika</cp:lastModifiedBy>
  <cp:revision>1</cp:revision>
  <dcterms:created xsi:type="dcterms:W3CDTF">2018-02-23T12:22:00Z</dcterms:created>
  <dcterms:modified xsi:type="dcterms:W3CDTF">2018-02-23T12:27:00Z</dcterms:modified>
</cp:coreProperties>
</file>